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36ED1B" w14:textId="7CD211CF" w:rsidR="00175E4C" w:rsidRPr="00E90078" w:rsidRDefault="00175E4C">
      <w:pPr>
        <w:pStyle w:val="BlockText"/>
        <w:rPr>
          <w:lang w:val="en-CA"/>
        </w:rPr>
      </w:pPr>
      <w:bookmarkStart w:id="0" w:name="_GoBack"/>
      <w:bookmarkEnd w:id="0"/>
    </w:p>
    <w:p w14:paraId="4CF4299C" w14:textId="42883823" w:rsidR="00DD187B" w:rsidRDefault="00E90078" w:rsidP="003338A0">
      <w:pPr>
        <w:pStyle w:val="Heading1"/>
        <w:rPr>
          <w:color w:val="86D8DF" w:themeColor="accent3" w:themeTint="99"/>
          <w:lang w:val="en-CA"/>
        </w:rPr>
      </w:pPr>
      <w:r>
        <w:rPr>
          <w:color w:val="86D8DF" w:themeColor="accent3" w:themeTint="99"/>
          <w:lang w:val="en-CA"/>
        </w:rPr>
        <w:t xml:space="preserve">What does </w:t>
      </w:r>
      <w:r w:rsidR="00DD187B">
        <w:rPr>
          <w:color w:val="86D8DF" w:themeColor="accent3" w:themeTint="99"/>
          <w:lang w:val="en-CA"/>
        </w:rPr>
        <w:t>your digital footprint say about you ?</w:t>
      </w:r>
    </w:p>
    <w:p w14:paraId="4CD43A83" w14:textId="2C1E4947" w:rsidR="00FE24DC" w:rsidRPr="003338A0" w:rsidRDefault="005812EB" w:rsidP="003338A0">
      <w:pPr>
        <w:rPr>
          <w:lang w:val="en-CA"/>
        </w:rPr>
      </w:pPr>
      <w:r>
        <w:rPr>
          <w:lang w:val="en-CA"/>
        </w:rPr>
        <w:t>Your digital footpr</w:t>
      </w:r>
      <w:r w:rsidR="00FE24DC">
        <w:rPr>
          <w:lang w:val="en-CA"/>
        </w:rPr>
        <w:t>int can affect you in many ways. If it's positi</w:t>
      </w:r>
      <w:r w:rsidR="00435138">
        <w:rPr>
          <w:lang w:val="en-CA"/>
        </w:rPr>
        <w:t xml:space="preserve">ve then it can be a good way for people to learn about you.  For </w:t>
      </w:r>
      <w:r w:rsidR="00B316E5">
        <w:rPr>
          <w:lang w:val="en-CA"/>
        </w:rPr>
        <w:t xml:space="preserve"> example </w:t>
      </w:r>
      <w:r w:rsidR="00FE24DC">
        <w:rPr>
          <w:lang w:val="en-CA"/>
        </w:rPr>
        <w:t xml:space="preserve"> if you run an animal shelter that might help get a job in the future. But just say the </w:t>
      </w:r>
      <w:r w:rsidR="00E30DAC">
        <w:rPr>
          <w:lang w:val="en-CA"/>
        </w:rPr>
        <w:t xml:space="preserve">results are not the best. Yes you thought those pictures of you and your drunk friends that you took years ago </w:t>
      </w:r>
      <w:r w:rsidR="009B39D7">
        <w:rPr>
          <w:lang w:val="en-CA"/>
        </w:rPr>
        <w:t xml:space="preserve">were gone but no. Years later you go to apply for a job, you worked </w:t>
      </w:r>
      <w:r w:rsidR="00435138">
        <w:rPr>
          <w:lang w:val="en-CA"/>
        </w:rPr>
        <w:t>hard</w:t>
      </w:r>
      <w:r w:rsidR="009B39D7">
        <w:rPr>
          <w:lang w:val="en-CA"/>
        </w:rPr>
        <w:t xml:space="preserve"> in school </w:t>
      </w:r>
      <w:r w:rsidR="00435138">
        <w:rPr>
          <w:lang w:val="en-CA"/>
        </w:rPr>
        <w:t xml:space="preserve">and </w:t>
      </w:r>
      <w:r w:rsidR="009B39D7">
        <w:rPr>
          <w:lang w:val="en-CA"/>
        </w:rPr>
        <w:t xml:space="preserve">you when to </w:t>
      </w:r>
      <w:r w:rsidR="00537DF7">
        <w:rPr>
          <w:lang w:val="en-CA"/>
        </w:rPr>
        <w:t xml:space="preserve">college every thing is working perfectly for you </w:t>
      </w:r>
      <w:r w:rsidR="001539A3">
        <w:rPr>
          <w:lang w:val="en-CA"/>
        </w:rPr>
        <w:t>until</w:t>
      </w:r>
      <w:r w:rsidR="00537DF7">
        <w:rPr>
          <w:lang w:val="en-CA"/>
        </w:rPr>
        <w:t xml:space="preserve"> they Google</w:t>
      </w:r>
      <w:r w:rsidR="001539A3">
        <w:rPr>
          <w:lang w:val="en-CA"/>
        </w:rPr>
        <w:t xml:space="preserve"> your Facebook profile you thought you had kept</w:t>
      </w:r>
      <w:r w:rsidR="00537DF7">
        <w:rPr>
          <w:lang w:val="en-CA"/>
        </w:rPr>
        <w:t xml:space="preserve"> </w:t>
      </w:r>
      <w:r w:rsidR="001B1F0B">
        <w:rPr>
          <w:lang w:val="en-CA"/>
        </w:rPr>
        <w:t xml:space="preserve">hidden. </w:t>
      </w:r>
      <w:r w:rsidR="0072539F">
        <w:rPr>
          <w:lang w:val="en-CA"/>
        </w:rPr>
        <w:t xml:space="preserve">Your </w:t>
      </w:r>
      <w:r w:rsidR="00EB60C8">
        <w:rPr>
          <w:lang w:val="en-CA"/>
        </w:rPr>
        <w:t xml:space="preserve"> digital foot pri</w:t>
      </w:r>
      <w:r w:rsidR="00F63ED4">
        <w:rPr>
          <w:lang w:val="en-CA"/>
        </w:rPr>
        <w:t xml:space="preserve">nt is like a permanent marker that </w:t>
      </w:r>
      <w:r w:rsidR="00EB60C8">
        <w:rPr>
          <w:lang w:val="en-CA"/>
        </w:rPr>
        <w:t xml:space="preserve">can never be </w:t>
      </w:r>
      <w:r w:rsidR="002B649F">
        <w:rPr>
          <w:lang w:val="en-CA"/>
        </w:rPr>
        <w:t>erased</w:t>
      </w:r>
      <w:r w:rsidR="001D4C41">
        <w:rPr>
          <w:lang w:val="en-CA"/>
        </w:rPr>
        <w:t xml:space="preserve">. So it turns out you don't get the job and the job </w:t>
      </w:r>
      <w:r w:rsidR="00F63ED4">
        <w:rPr>
          <w:lang w:val="en-CA"/>
        </w:rPr>
        <w:t xml:space="preserve">went </w:t>
      </w:r>
      <w:r w:rsidR="0072539F">
        <w:rPr>
          <w:lang w:val="en-CA"/>
        </w:rPr>
        <w:t>to the</w:t>
      </w:r>
      <w:r w:rsidR="001D4C41">
        <w:rPr>
          <w:lang w:val="en-CA"/>
        </w:rPr>
        <w:t xml:space="preserve"> person who never had any social media and you thought was a </w:t>
      </w:r>
      <w:r w:rsidR="005E5086">
        <w:rPr>
          <w:lang w:val="en-CA"/>
        </w:rPr>
        <w:t>loser</w:t>
      </w:r>
      <w:r w:rsidR="0072539F">
        <w:rPr>
          <w:lang w:val="en-CA"/>
        </w:rPr>
        <w:t xml:space="preserve">.  Now </w:t>
      </w:r>
      <w:r w:rsidR="00304206">
        <w:rPr>
          <w:lang w:val="en-CA"/>
        </w:rPr>
        <w:t xml:space="preserve"> you regret posting everything you did for the last few years.</w:t>
      </w:r>
    </w:p>
    <w:p w14:paraId="7B9CA83B" w14:textId="15A994E7" w:rsidR="00175E4C" w:rsidRDefault="00B338A2">
      <w:r>
        <w:rPr>
          <w:noProof/>
          <w:lang w:eastAsia="en-US"/>
        </w:rPr>
        <w:drawing>
          <wp:inline distT="0" distB="0" distL="0" distR="0" wp14:anchorId="27B528CE" wp14:editId="21AA5624">
            <wp:extent cx="4470400" cy="3352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2064_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1F59" w14:textId="759C187A" w:rsidR="00A944D1" w:rsidRPr="00C55BCC" w:rsidRDefault="00C55BCC">
      <w:pPr>
        <w:rPr>
          <w:lang w:val="en-CA"/>
        </w:rPr>
      </w:pPr>
      <w:r>
        <w:t>Another example</w:t>
      </w:r>
      <w:r>
        <w:rPr>
          <w:lang w:val="en-CA"/>
        </w:rPr>
        <w:t xml:space="preserve"> is, is just say you run </w:t>
      </w:r>
      <w:r w:rsidR="00570667">
        <w:rPr>
          <w:lang w:val="en-CA"/>
        </w:rPr>
        <w:t xml:space="preserve">a dog rescue organization </w:t>
      </w:r>
      <w:r w:rsidR="00600581">
        <w:rPr>
          <w:lang w:val="en-CA"/>
        </w:rPr>
        <w:t xml:space="preserve"> </w:t>
      </w:r>
      <w:r w:rsidR="00972174">
        <w:rPr>
          <w:lang w:val="en-CA"/>
        </w:rPr>
        <w:t xml:space="preserve">and </w:t>
      </w:r>
      <w:r w:rsidR="00B63C92">
        <w:rPr>
          <w:lang w:val="en-CA"/>
        </w:rPr>
        <w:t>you only post pic</w:t>
      </w:r>
      <w:r w:rsidR="003C05C2">
        <w:rPr>
          <w:lang w:val="en-CA"/>
        </w:rPr>
        <w:t>tures of all the dogs you rescue</w:t>
      </w:r>
      <w:r w:rsidR="00570667">
        <w:rPr>
          <w:lang w:val="en-CA"/>
        </w:rPr>
        <w:t xml:space="preserve"> with you </w:t>
      </w:r>
      <w:r w:rsidR="00B63C92">
        <w:rPr>
          <w:lang w:val="en-CA"/>
        </w:rPr>
        <w:t>what dogs nee</w:t>
      </w:r>
      <w:r w:rsidR="00570667">
        <w:rPr>
          <w:lang w:val="en-CA"/>
        </w:rPr>
        <w:t xml:space="preserve">d to be adopted. If you applied to </w:t>
      </w:r>
      <w:r w:rsidR="00B63C92">
        <w:rPr>
          <w:lang w:val="en-CA"/>
        </w:rPr>
        <w:t xml:space="preserve">work for the humane </w:t>
      </w:r>
      <w:r w:rsidR="00A944D1">
        <w:rPr>
          <w:lang w:val="en-CA"/>
        </w:rPr>
        <w:t xml:space="preserve">society to help protect abused </w:t>
      </w:r>
      <w:r w:rsidR="00570667">
        <w:rPr>
          <w:lang w:val="en-CA"/>
        </w:rPr>
        <w:t>and neglected animals</w:t>
      </w:r>
      <w:r w:rsidR="00A944D1">
        <w:rPr>
          <w:lang w:val="en-CA"/>
        </w:rPr>
        <w:t xml:space="preserve">. They </w:t>
      </w:r>
      <w:r w:rsidR="00B316E5">
        <w:rPr>
          <w:lang w:val="en-CA"/>
        </w:rPr>
        <w:t xml:space="preserve">can </w:t>
      </w:r>
      <w:r w:rsidR="00A944D1">
        <w:rPr>
          <w:lang w:val="en-CA"/>
        </w:rPr>
        <w:t xml:space="preserve">Google you and try to find out as much as they can about </w:t>
      </w:r>
      <w:r w:rsidR="007F473C">
        <w:rPr>
          <w:lang w:val="en-CA"/>
        </w:rPr>
        <w:t xml:space="preserve">you, they find out you love dogs, you rescue them and find homes for them. You get hired. Not saying if you post a few photos </w:t>
      </w:r>
      <w:r w:rsidR="00787B42">
        <w:rPr>
          <w:lang w:val="en-CA"/>
        </w:rPr>
        <w:t>of you and your friends having fun but the point is, is be safe and watch</w:t>
      </w:r>
      <w:r w:rsidR="00311223">
        <w:rPr>
          <w:lang w:val="en-CA"/>
        </w:rPr>
        <w:t>. Wh</w:t>
      </w:r>
      <w:r w:rsidR="00650ED6">
        <w:rPr>
          <w:lang w:val="en-CA"/>
        </w:rPr>
        <w:t>at you post because you never know</w:t>
      </w:r>
      <w:r w:rsidR="00570667">
        <w:rPr>
          <w:lang w:val="en-CA"/>
        </w:rPr>
        <w:t xml:space="preserve"> if it could come back</w:t>
      </w:r>
      <w:r w:rsidR="00311223">
        <w:rPr>
          <w:lang w:val="en-CA"/>
        </w:rPr>
        <w:t xml:space="preserve"> to find you later.</w:t>
      </w:r>
    </w:p>
    <w:p w14:paraId="7545BEC2" w14:textId="1EE4BD92" w:rsidR="00175E4C" w:rsidRDefault="00A82817">
      <w:pPr>
        <w:pStyle w:val="Heading1"/>
        <w:rPr>
          <w:color w:val="86D8DF" w:themeColor="accent3" w:themeTint="99"/>
          <w:lang w:val="en-CA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406AB14F" wp14:editId="3C9BC4B2">
            <wp:simplePos x="0" y="0"/>
            <wp:positionH relativeFrom="column">
              <wp:posOffset>60960</wp:posOffset>
            </wp:positionH>
            <wp:positionV relativeFrom="paragraph">
              <wp:posOffset>377825</wp:posOffset>
            </wp:positionV>
            <wp:extent cx="4503420" cy="3524885"/>
            <wp:effectExtent l="0" t="0" r="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223">
        <w:rPr>
          <w:color w:val="86D8DF" w:themeColor="accent3" w:themeTint="99"/>
          <w:lang w:val="en-CA"/>
        </w:rPr>
        <w:t>How to keep your digital foot print safe</w:t>
      </w:r>
    </w:p>
    <w:p w14:paraId="79F48A7A" w14:textId="712D901A" w:rsidR="00123B5B" w:rsidRPr="00123B5B" w:rsidRDefault="00BB0783" w:rsidP="00123B5B">
      <w:pPr>
        <w:rPr>
          <w:lang w:val="en-CA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28C0B3B" wp14:editId="50781F01">
            <wp:simplePos x="0" y="0"/>
            <wp:positionH relativeFrom="column">
              <wp:posOffset>7620</wp:posOffset>
            </wp:positionH>
            <wp:positionV relativeFrom="paragraph">
              <wp:posOffset>4763135</wp:posOffset>
            </wp:positionV>
            <wp:extent cx="4953000" cy="2785745"/>
            <wp:effectExtent l="0" t="0" r="0" b="82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40">
        <w:rPr>
          <w:lang w:val="en-CA"/>
        </w:rPr>
        <w:t xml:space="preserve">Keep your </w:t>
      </w:r>
      <w:r w:rsidR="00581C8A">
        <w:rPr>
          <w:lang w:val="en-CA"/>
        </w:rPr>
        <w:t>personal details safe and don'</w:t>
      </w:r>
      <w:r w:rsidR="0052747A">
        <w:rPr>
          <w:lang w:val="en-CA"/>
        </w:rPr>
        <w:t>t share them. If you must share</w:t>
      </w:r>
      <w:r w:rsidR="00581C8A">
        <w:rPr>
          <w:lang w:val="en-CA"/>
        </w:rPr>
        <w:t xml:space="preserve"> them for some reason keep them private so only some can view.</w:t>
      </w:r>
      <w:r w:rsidR="00176E43">
        <w:rPr>
          <w:lang w:val="en-CA"/>
        </w:rPr>
        <w:t xml:space="preserve"> Always check the site you are at </w:t>
      </w:r>
      <w:r w:rsidR="00CF0CD5">
        <w:rPr>
          <w:lang w:val="en-CA"/>
        </w:rPr>
        <w:t xml:space="preserve">and don't just give your phone number and info to something you think is safe. Google the site and check it out and make sure </w:t>
      </w:r>
      <w:r w:rsidR="00FA29E6">
        <w:rPr>
          <w:lang w:val="en-CA"/>
        </w:rPr>
        <w:t>you can trust it</w:t>
      </w:r>
      <w:r w:rsidR="0052747A">
        <w:rPr>
          <w:lang w:val="en-CA"/>
        </w:rPr>
        <w:t>.  This</w:t>
      </w:r>
      <w:r w:rsidR="00FA29E6">
        <w:rPr>
          <w:lang w:val="en-CA"/>
        </w:rPr>
        <w:t xml:space="preserve"> is your personal information we are talking about you don't </w:t>
      </w:r>
      <w:r w:rsidR="00F24CB7">
        <w:rPr>
          <w:lang w:val="en-CA"/>
        </w:rPr>
        <w:t xml:space="preserve">give it to anyone. Or just watch what you post </w:t>
      </w:r>
      <w:r w:rsidR="002B1346">
        <w:rPr>
          <w:lang w:val="en-CA"/>
        </w:rPr>
        <w:t>if it's ok then fine but if you post something you don't think is a great t</w:t>
      </w:r>
      <w:r w:rsidR="00A25377">
        <w:rPr>
          <w:lang w:val="en-CA"/>
        </w:rPr>
        <w:t xml:space="preserve">hing don't do it.  </w:t>
      </w:r>
      <w:r w:rsidR="002B1346">
        <w:rPr>
          <w:lang w:val="en-CA"/>
        </w:rPr>
        <w:t xml:space="preserve">. Don’t let people pressure you into posting pictures your not comfturble </w:t>
      </w:r>
      <w:r w:rsidR="000D714E">
        <w:rPr>
          <w:lang w:val="en-CA"/>
        </w:rPr>
        <w:t xml:space="preserve">in posting. </w:t>
      </w:r>
      <w:r w:rsidR="008B3B86">
        <w:rPr>
          <w:lang w:val="en-CA"/>
        </w:rPr>
        <w:t>Look at the big picture and always think about any negatives that could come from your post.</w:t>
      </w:r>
      <w:r w:rsidR="00FF33FD">
        <w:rPr>
          <w:lang w:val="en-CA"/>
        </w:rPr>
        <w:t xml:space="preserve">  Even adding comments to websites or articles that require you to use your own na</w:t>
      </w:r>
      <w:r w:rsidR="00920A05">
        <w:rPr>
          <w:lang w:val="en-CA"/>
        </w:rPr>
        <w:t xml:space="preserve">me can show up on the Internet. </w:t>
      </w:r>
      <w:r w:rsidR="002B763C">
        <w:rPr>
          <w:lang w:val="en-CA"/>
        </w:rPr>
        <w:t xml:space="preserve">Always use a password name or </w:t>
      </w:r>
      <w:r w:rsidR="00920A05">
        <w:rPr>
          <w:lang w:val="en-CA"/>
        </w:rPr>
        <w:t xml:space="preserve">something unidentifiable that could </w:t>
      </w:r>
      <w:r w:rsidR="002B763C">
        <w:rPr>
          <w:lang w:val="en-CA"/>
        </w:rPr>
        <w:t xml:space="preserve">not </w:t>
      </w:r>
      <w:r w:rsidR="00920A05">
        <w:rPr>
          <w:lang w:val="en-CA"/>
        </w:rPr>
        <w:t>come back to you.  It’s great to have our own opinions but a future employer may not share the same view as you and ma</w:t>
      </w:r>
      <w:r w:rsidR="002B763C">
        <w:rPr>
          <w:lang w:val="en-CA"/>
        </w:rPr>
        <w:t>y think our options are offensive.</w:t>
      </w:r>
    </w:p>
    <w:p w14:paraId="248A4704" w14:textId="33EEBC2F" w:rsidR="007C65B9" w:rsidRDefault="00945619" w:rsidP="007C65B9">
      <w:pPr>
        <w:rPr>
          <w:color w:val="86D8DF" w:themeColor="accent3" w:themeTint="99"/>
          <w:sz w:val="36"/>
          <w:szCs w:val="36"/>
          <w:lang w:val="en-CA"/>
        </w:rPr>
      </w:pPr>
      <w:r>
        <w:rPr>
          <w:color w:val="86D8DF" w:themeColor="accent3" w:themeTint="99"/>
          <w:sz w:val="36"/>
          <w:szCs w:val="36"/>
          <w:lang w:val="en-CA"/>
        </w:rPr>
        <w:t xml:space="preserve">What I leaned about digital footprints </w:t>
      </w:r>
    </w:p>
    <w:p w14:paraId="0FB41948" w14:textId="0AF9E61E" w:rsidR="00175E4C" w:rsidRDefault="00AB7595" w:rsidP="00AB7595">
      <w:pPr>
        <w:rPr>
          <w:color w:val="000000" w:themeColor="text1"/>
          <w:lang w:val="en-CA"/>
        </w:rPr>
      </w:pPr>
      <w:r>
        <w:rPr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2E0CA35D" wp14:editId="0DB97251">
            <wp:simplePos x="0" y="0"/>
            <wp:positionH relativeFrom="column">
              <wp:posOffset>7620</wp:posOffset>
            </wp:positionH>
            <wp:positionV relativeFrom="paragraph">
              <wp:posOffset>1920240</wp:posOffset>
            </wp:positionV>
            <wp:extent cx="4907915" cy="3268980"/>
            <wp:effectExtent l="0" t="0" r="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152295B6" wp14:editId="4BCE8178">
            <wp:simplePos x="0" y="0"/>
            <wp:positionH relativeFrom="column">
              <wp:posOffset>3403600</wp:posOffset>
            </wp:positionH>
            <wp:positionV relativeFrom="paragraph">
              <wp:posOffset>4343400</wp:posOffset>
            </wp:positionV>
            <wp:extent cx="2072640" cy="2674620"/>
            <wp:effectExtent l="0" t="0" r="1016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A8D"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57369E83" wp14:editId="5439C544">
            <wp:simplePos x="0" y="0"/>
            <wp:positionH relativeFrom="column">
              <wp:posOffset>4411980</wp:posOffset>
            </wp:positionH>
            <wp:positionV relativeFrom="paragraph">
              <wp:posOffset>1592580</wp:posOffset>
            </wp:positionV>
            <wp:extent cx="953135" cy="1609090"/>
            <wp:effectExtent l="0" t="0" r="1206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F85"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7950D1B8" wp14:editId="7EF8CE37">
            <wp:simplePos x="0" y="0"/>
            <wp:positionH relativeFrom="column">
              <wp:posOffset>4229100</wp:posOffset>
            </wp:positionH>
            <wp:positionV relativeFrom="paragraph">
              <wp:posOffset>3238500</wp:posOffset>
            </wp:positionV>
            <wp:extent cx="1036320" cy="1036320"/>
            <wp:effectExtent l="0" t="0" r="5080" b="508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42F"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22C9A077" wp14:editId="6F2449EC">
            <wp:simplePos x="0" y="0"/>
            <wp:positionH relativeFrom="column">
              <wp:posOffset>754380</wp:posOffset>
            </wp:positionH>
            <wp:positionV relativeFrom="paragraph">
              <wp:posOffset>4975860</wp:posOffset>
            </wp:positionV>
            <wp:extent cx="1257300" cy="1913890"/>
            <wp:effectExtent l="0" t="0" r="1270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6B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6A2CBE9A" wp14:editId="316EA229">
            <wp:simplePos x="0" y="0"/>
            <wp:positionH relativeFrom="column">
              <wp:posOffset>-1485900</wp:posOffset>
            </wp:positionH>
            <wp:positionV relativeFrom="paragraph">
              <wp:posOffset>5013960</wp:posOffset>
            </wp:positionV>
            <wp:extent cx="2133600" cy="16002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6B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5F67A462" wp14:editId="54489809">
            <wp:simplePos x="0" y="0"/>
            <wp:positionH relativeFrom="column">
              <wp:posOffset>-2286000</wp:posOffset>
            </wp:positionH>
            <wp:positionV relativeFrom="paragraph">
              <wp:posOffset>3794760</wp:posOffset>
            </wp:positionV>
            <wp:extent cx="2872740" cy="130302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31D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50A57FB9" wp14:editId="4A075B7C">
            <wp:simplePos x="0" y="0"/>
            <wp:positionH relativeFrom="column">
              <wp:posOffset>2072640</wp:posOffset>
            </wp:positionH>
            <wp:positionV relativeFrom="paragraph">
              <wp:posOffset>4602480</wp:posOffset>
            </wp:positionV>
            <wp:extent cx="1600200" cy="1871980"/>
            <wp:effectExtent l="0" t="0" r="0" b="76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09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261A58C6" wp14:editId="1183130B">
            <wp:simplePos x="0" y="0"/>
            <wp:positionH relativeFrom="column">
              <wp:posOffset>-2118360</wp:posOffset>
            </wp:positionH>
            <wp:positionV relativeFrom="paragraph">
              <wp:posOffset>1996440</wp:posOffset>
            </wp:positionV>
            <wp:extent cx="2286000" cy="1714500"/>
            <wp:effectExtent l="0" t="0" r="0" b="1270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619">
        <w:rPr>
          <w:color w:val="000000" w:themeColor="text1"/>
          <w:lang w:val="en-CA"/>
        </w:rPr>
        <w:t>I learned that</w:t>
      </w:r>
      <w:r w:rsidR="00FB024D">
        <w:rPr>
          <w:color w:val="000000" w:themeColor="text1"/>
          <w:lang w:val="en-CA"/>
        </w:rPr>
        <w:t xml:space="preserve"> anything you post on line good or bad it</w:t>
      </w:r>
      <w:r w:rsidR="00F63ED4">
        <w:rPr>
          <w:color w:val="000000" w:themeColor="text1"/>
          <w:lang w:val="en-CA"/>
        </w:rPr>
        <w:t xml:space="preserve"> will come back to you no matter </w:t>
      </w:r>
      <w:r w:rsidR="00FB024D">
        <w:rPr>
          <w:color w:val="000000" w:themeColor="text1"/>
          <w:lang w:val="en-CA"/>
        </w:rPr>
        <w:t xml:space="preserve"> how many years have gone by</w:t>
      </w:r>
      <w:r w:rsidR="00D36AE8">
        <w:rPr>
          <w:color w:val="000000" w:themeColor="text1"/>
          <w:lang w:val="en-CA"/>
        </w:rPr>
        <w:t xml:space="preserve">. Do we really need social media ? Social media can be good and bad in </w:t>
      </w:r>
      <w:r w:rsidR="008B78F1">
        <w:rPr>
          <w:color w:val="000000" w:themeColor="text1"/>
          <w:lang w:val="en-CA"/>
        </w:rPr>
        <w:t>many</w:t>
      </w:r>
      <w:r w:rsidR="00D36AE8">
        <w:rPr>
          <w:color w:val="000000" w:themeColor="text1"/>
          <w:lang w:val="en-CA"/>
        </w:rPr>
        <w:t xml:space="preserve"> cas</w:t>
      </w:r>
      <w:r w:rsidR="008B78F1">
        <w:rPr>
          <w:color w:val="000000" w:themeColor="text1"/>
          <w:lang w:val="en-CA"/>
        </w:rPr>
        <w:t>es it ends up bad</w:t>
      </w:r>
      <w:r w:rsidR="00D36AE8">
        <w:rPr>
          <w:color w:val="000000" w:themeColor="text1"/>
          <w:lang w:val="en-CA"/>
        </w:rPr>
        <w:t xml:space="preserve">. It can hurt your job </w:t>
      </w:r>
      <w:r w:rsidR="008B78F1">
        <w:rPr>
          <w:color w:val="000000" w:themeColor="text1"/>
          <w:lang w:val="en-CA"/>
        </w:rPr>
        <w:t xml:space="preserve">opportunities in the future but it can also promote them if the things online are </w:t>
      </w:r>
      <w:r w:rsidR="00B955A0">
        <w:rPr>
          <w:color w:val="000000" w:themeColor="text1"/>
          <w:lang w:val="en-CA"/>
        </w:rPr>
        <w:t xml:space="preserve">positive.  </w:t>
      </w:r>
      <w:r w:rsidR="003E35F2">
        <w:rPr>
          <w:color w:val="000000" w:themeColor="text1"/>
          <w:lang w:val="en-CA"/>
        </w:rPr>
        <w:t xml:space="preserve"> I think it's ok to use social media but you just have to know the </w:t>
      </w:r>
      <w:r w:rsidR="00815972">
        <w:rPr>
          <w:color w:val="000000" w:themeColor="text1"/>
          <w:lang w:val="en-CA"/>
        </w:rPr>
        <w:t>rules and b</w:t>
      </w:r>
      <w:r w:rsidR="00B955A0">
        <w:rPr>
          <w:color w:val="000000" w:themeColor="text1"/>
          <w:lang w:val="en-CA"/>
        </w:rPr>
        <w:t xml:space="preserve">e safe. The scary part is </w:t>
      </w:r>
      <w:r w:rsidR="00815972">
        <w:rPr>
          <w:color w:val="000000" w:themeColor="text1"/>
          <w:lang w:val="en-CA"/>
        </w:rPr>
        <w:t xml:space="preserve">that anyone can look you up even if you don't have any social media. Just say when you where young </w:t>
      </w:r>
      <w:r w:rsidR="00166942">
        <w:rPr>
          <w:color w:val="000000" w:themeColor="text1"/>
          <w:lang w:val="en-CA"/>
        </w:rPr>
        <w:t>you</w:t>
      </w:r>
      <w:r w:rsidR="00B955A0">
        <w:rPr>
          <w:color w:val="000000" w:themeColor="text1"/>
          <w:lang w:val="en-CA"/>
        </w:rPr>
        <w:t>r</w:t>
      </w:r>
      <w:r w:rsidR="00166942">
        <w:rPr>
          <w:color w:val="000000" w:themeColor="text1"/>
          <w:lang w:val="en-CA"/>
        </w:rPr>
        <w:t xml:space="preserve"> aunt posted a picture of you on her page. You might not even know this picture is online. But already at a young age your digital footprint begins </w:t>
      </w:r>
      <w:r w:rsidR="00576E14">
        <w:rPr>
          <w:color w:val="000000" w:themeColor="text1"/>
          <w:lang w:val="en-CA"/>
        </w:rPr>
        <w:t>and will only grow but it's up to you how you want to shape it and what it looks like.</w:t>
      </w:r>
      <w:r w:rsidR="004D2507">
        <w:rPr>
          <w:color w:val="000000" w:themeColor="text1"/>
          <w:lang w:val="en-CA"/>
        </w:rPr>
        <w:t xml:space="preserve"> If I were to tell people about this I would suggest </w:t>
      </w:r>
      <w:r w:rsidR="00B473CE">
        <w:rPr>
          <w:color w:val="000000" w:themeColor="text1"/>
          <w:lang w:val="en-CA"/>
        </w:rPr>
        <w:t xml:space="preserve">a social media awareness week and have a session that just talks </w:t>
      </w:r>
      <w:r w:rsidR="005853DC">
        <w:rPr>
          <w:color w:val="000000" w:themeColor="text1"/>
          <w:lang w:val="en-CA"/>
        </w:rPr>
        <w:t>about online safety and what can happen if your not careful</w:t>
      </w:r>
      <w:r w:rsidR="008B5506">
        <w:rPr>
          <w:color w:val="000000" w:themeColor="text1"/>
          <w:lang w:val="en-CA"/>
        </w:rPr>
        <w:t xml:space="preserve">. Why do we even want to post pictures of our selves publicly ? </w:t>
      </w:r>
      <w:r w:rsidR="00A97001">
        <w:rPr>
          <w:color w:val="000000" w:themeColor="text1"/>
          <w:lang w:val="en-CA"/>
        </w:rPr>
        <w:t>Why do we risk that stuff happening to us ?.</w:t>
      </w:r>
    </w:p>
    <w:p w14:paraId="754209B8" w14:textId="5E161A0A" w:rsidR="00826BDB" w:rsidRDefault="00826BDB" w:rsidP="00AB7595">
      <w:pPr>
        <w:rPr>
          <w:color w:val="86D8DF" w:themeColor="accent3" w:themeTint="99"/>
          <w:sz w:val="24"/>
          <w:szCs w:val="24"/>
          <w:lang w:val="en-CA"/>
        </w:rPr>
      </w:pPr>
      <w:r>
        <w:rPr>
          <w:color w:val="86D8DF" w:themeColor="accent3" w:themeTint="99"/>
          <w:sz w:val="24"/>
          <w:szCs w:val="24"/>
          <w:lang w:val="en-CA"/>
        </w:rPr>
        <w:t xml:space="preserve">MY DIGITAL FOOTPRINT </w:t>
      </w:r>
    </w:p>
    <w:p w14:paraId="278B92EA" w14:textId="768A3346" w:rsidR="005200C6" w:rsidRDefault="00137427" w:rsidP="00AB7595">
      <w:pPr>
        <w:rPr>
          <w:b/>
          <w:color w:val="000000" w:themeColor="text1"/>
          <w:sz w:val="18"/>
          <w:szCs w:val="18"/>
          <w:lang w:val="en-CA"/>
        </w:rPr>
      </w:pPr>
      <w:r>
        <w:rPr>
          <w:b/>
          <w:color w:val="000000" w:themeColor="text1"/>
          <w:sz w:val="18"/>
          <w:szCs w:val="18"/>
          <w:lang w:val="en-CA"/>
        </w:rPr>
        <w:t xml:space="preserve">I have researched my name and nothing has come </w:t>
      </w:r>
      <w:r w:rsidR="00C13BFC">
        <w:rPr>
          <w:b/>
          <w:color w:val="000000" w:themeColor="text1"/>
          <w:sz w:val="18"/>
          <w:szCs w:val="18"/>
          <w:lang w:val="en-CA"/>
        </w:rPr>
        <w:t xml:space="preserve">up about me where I live and what I like to do. Maybe this is because I only have 1 social media </w:t>
      </w:r>
      <w:r w:rsidR="008D32FF">
        <w:rPr>
          <w:b/>
          <w:color w:val="000000" w:themeColor="text1"/>
          <w:sz w:val="18"/>
          <w:szCs w:val="18"/>
          <w:lang w:val="en-CA"/>
        </w:rPr>
        <w:t xml:space="preserve">and that's Pinterest. When I do use </w:t>
      </w:r>
      <w:r w:rsidR="001615A3">
        <w:rPr>
          <w:b/>
          <w:color w:val="000000" w:themeColor="text1"/>
          <w:sz w:val="18"/>
          <w:szCs w:val="18"/>
          <w:lang w:val="en-CA"/>
        </w:rPr>
        <w:t>social</w:t>
      </w:r>
      <w:r w:rsidR="008D32FF">
        <w:rPr>
          <w:b/>
          <w:color w:val="000000" w:themeColor="text1"/>
          <w:sz w:val="18"/>
          <w:szCs w:val="18"/>
          <w:lang w:val="en-CA"/>
        </w:rPr>
        <w:t xml:space="preserve"> media I never use my full name or my name. To me this helps protect </w:t>
      </w:r>
      <w:r w:rsidR="001615A3">
        <w:rPr>
          <w:b/>
          <w:color w:val="000000" w:themeColor="text1"/>
          <w:sz w:val="18"/>
          <w:szCs w:val="18"/>
          <w:lang w:val="en-CA"/>
        </w:rPr>
        <w:t xml:space="preserve">you and your identity. I never put any of my personal information </w:t>
      </w:r>
      <w:r w:rsidR="002D52A4">
        <w:rPr>
          <w:b/>
          <w:color w:val="000000" w:themeColor="text1"/>
          <w:sz w:val="18"/>
          <w:szCs w:val="18"/>
          <w:lang w:val="en-CA"/>
        </w:rPr>
        <w:t xml:space="preserve">out and use a cod name. A lot of people ask why I don't have a lot of </w:t>
      </w:r>
      <w:r w:rsidR="00717F36">
        <w:rPr>
          <w:b/>
          <w:color w:val="000000" w:themeColor="text1"/>
          <w:sz w:val="18"/>
          <w:szCs w:val="18"/>
          <w:lang w:val="en-CA"/>
        </w:rPr>
        <w:t>social media, that's because I never really liked it. I never found the thought of your face and your personal information being open to everyone a good thing</w:t>
      </w:r>
      <w:r w:rsidR="005200C6">
        <w:rPr>
          <w:b/>
          <w:color w:val="000000" w:themeColor="text1"/>
          <w:sz w:val="18"/>
          <w:szCs w:val="18"/>
          <w:lang w:val="en-CA"/>
        </w:rPr>
        <w:t>. For me I don't post pictures of my self or others.</w:t>
      </w:r>
      <w:r w:rsidR="00B64735">
        <w:rPr>
          <w:b/>
          <w:color w:val="000000" w:themeColor="text1"/>
          <w:sz w:val="18"/>
          <w:szCs w:val="18"/>
          <w:lang w:val="en-CA"/>
        </w:rPr>
        <w:t xml:space="preserve"> </w:t>
      </w:r>
    </w:p>
    <w:p w14:paraId="58C9EB5A" w14:textId="73F17949" w:rsidR="00675112" w:rsidRDefault="00675112" w:rsidP="00AB7595">
      <w:pPr>
        <w:rPr>
          <w:b/>
          <w:color w:val="86D8DF" w:themeColor="accent3" w:themeTint="99"/>
          <w:sz w:val="36"/>
          <w:szCs w:val="36"/>
          <w:lang w:val="en-CA"/>
        </w:rPr>
      </w:pPr>
      <w:r>
        <w:rPr>
          <w:b/>
          <w:color w:val="86D8DF" w:themeColor="accent3" w:themeTint="99"/>
          <w:sz w:val="36"/>
          <w:szCs w:val="36"/>
          <w:lang w:val="en-CA"/>
        </w:rPr>
        <w:lastRenderedPageBreak/>
        <w:t>How I would tell people</w:t>
      </w:r>
    </w:p>
    <w:p w14:paraId="7FA835C9" w14:textId="6B304604" w:rsidR="0077670C" w:rsidRPr="0077670C" w:rsidRDefault="0077670C" w:rsidP="00AB7595">
      <w:pPr>
        <w:rPr>
          <w:color w:val="000000" w:themeColor="text1"/>
          <w:sz w:val="18"/>
          <w:szCs w:val="18"/>
          <w:lang w:val="en-CA"/>
        </w:rPr>
      </w:pPr>
      <w:r>
        <w:rPr>
          <w:color w:val="000000" w:themeColor="text1"/>
          <w:sz w:val="18"/>
          <w:szCs w:val="18"/>
          <w:lang w:val="en-CA"/>
        </w:rPr>
        <w:t xml:space="preserve">I would suggest a school social media awareness week where we have people come in and set up demos of a bad social media </w:t>
      </w:r>
      <w:r w:rsidR="00C373FA">
        <w:rPr>
          <w:color w:val="000000" w:themeColor="text1"/>
          <w:sz w:val="18"/>
          <w:szCs w:val="18"/>
          <w:lang w:val="en-CA"/>
        </w:rPr>
        <w:t xml:space="preserve">site </w:t>
      </w:r>
      <w:r>
        <w:rPr>
          <w:color w:val="000000" w:themeColor="text1"/>
          <w:sz w:val="18"/>
          <w:szCs w:val="18"/>
          <w:lang w:val="en-CA"/>
        </w:rPr>
        <w:t>and a safe</w:t>
      </w:r>
      <w:r w:rsidR="00C373FA">
        <w:rPr>
          <w:color w:val="000000" w:themeColor="text1"/>
          <w:sz w:val="18"/>
          <w:szCs w:val="18"/>
          <w:lang w:val="en-CA"/>
        </w:rPr>
        <w:t xml:space="preserve"> one.</w:t>
      </w:r>
      <w:r w:rsidR="005D6596">
        <w:rPr>
          <w:color w:val="000000" w:themeColor="text1"/>
          <w:sz w:val="18"/>
          <w:szCs w:val="18"/>
          <w:lang w:val="en-CA"/>
        </w:rPr>
        <w:t xml:space="preserve"> </w:t>
      </w:r>
      <w:r w:rsidR="00581967">
        <w:rPr>
          <w:color w:val="000000" w:themeColor="text1"/>
          <w:sz w:val="18"/>
          <w:szCs w:val="18"/>
          <w:lang w:val="en-CA"/>
        </w:rPr>
        <w:t xml:space="preserve">A school wide awareness week could help people get a real understanding of what could happen </w:t>
      </w:r>
      <w:r w:rsidR="002F0662">
        <w:rPr>
          <w:color w:val="000000" w:themeColor="text1"/>
          <w:sz w:val="18"/>
          <w:szCs w:val="18"/>
          <w:lang w:val="en-CA"/>
        </w:rPr>
        <w:t>and how to be safe with it.</w:t>
      </w:r>
    </w:p>
    <w:p w14:paraId="7506D4A0" w14:textId="2AA11D75" w:rsidR="00C13BFC" w:rsidRPr="00137427" w:rsidRDefault="002D5320" w:rsidP="00AB7595">
      <w:pPr>
        <w:rPr>
          <w:b/>
          <w:color w:val="000000" w:themeColor="text1"/>
          <w:sz w:val="18"/>
          <w:szCs w:val="18"/>
          <w:lang w:val="en-CA"/>
        </w:rPr>
      </w:pPr>
      <w:r>
        <w:rPr>
          <w:b/>
          <w:color w:val="000000" w:themeColor="text1"/>
          <w:sz w:val="18"/>
          <w:szCs w:val="18"/>
          <w:lang w:val="en-CA"/>
        </w:rPr>
        <w:t xml:space="preserve"> </w:t>
      </w:r>
    </w:p>
    <w:p w14:paraId="0B3A9BED" w14:textId="386573AB" w:rsidR="00175E4C" w:rsidRDefault="00175E4C"/>
    <w:p w14:paraId="627C927C" w14:textId="1EE19345" w:rsidR="00175E4C" w:rsidRDefault="00175E4C">
      <w:pPr>
        <w:pStyle w:val="Heading2"/>
      </w:pPr>
    </w:p>
    <w:p w14:paraId="600C9282" w14:textId="2367ABFF" w:rsidR="00175E4C" w:rsidRDefault="00175E4C"/>
    <w:p w14:paraId="5D5D81E8" w14:textId="7AC0A43C" w:rsidR="00175E4C" w:rsidRDefault="00B338A2">
      <w:pPr>
        <w:pStyle w:val="Heading1"/>
      </w:pPr>
      <w:r>
        <w:t xml:space="preserve"> </w:t>
      </w:r>
    </w:p>
    <w:p w14:paraId="674D84B6" w14:textId="3706C156" w:rsidR="00175E4C" w:rsidRDefault="00B338A2">
      <w:pPr>
        <w:pStyle w:val="ContactInfo"/>
      </w:pPr>
      <w:r>
        <w:t xml:space="preserve"> </w:t>
      </w:r>
    </w:p>
    <w:sectPr w:rsidR="00175E4C">
      <w:headerReference w:type="default" r:id="rId22"/>
      <w:pgSz w:w="12240" w:h="15840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8BD3B" w14:textId="77777777" w:rsidR="00722880" w:rsidRDefault="00722880">
      <w:pPr>
        <w:spacing w:after="0" w:line="240" w:lineRule="auto"/>
      </w:pPr>
      <w:r>
        <w:separator/>
      </w:r>
    </w:p>
  </w:endnote>
  <w:endnote w:type="continuationSeparator" w:id="0">
    <w:p w14:paraId="0C7A1E04" w14:textId="77777777" w:rsidR="00722880" w:rsidRDefault="0072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955AE" w14:textId="77777777" w:rsidR="00722880" w:rsidRDefault="00722880">
      <w:pPr>
        <w:spacing w:after="0" w:line="240" w:lineRule="auto"/>
      </w:pPr>
      <w:r>
        <w:separator/>
      </w:r>
    </w:p>
  </w:footnote>
  <w:footnote w:type="continuationSeparator" w:id="0">
    <w:p w14:paraId="0ABA2111" w14:textId="77777777" w:rsidR="00722880" w:rsidRDefault="00722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DE4B21" w14:textId="77777777" w:rsidR="00175E4C" w:rsidRDefault="00B338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7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076"/>
    <w:rsid w:val="00070A1E"/>
    <w:rsid w:val="000D5B9D"/>
    <w:rsid w:val="000D714E"/>
    <w:rsid w:val="00123B5B"/>
    <w:rsid w:val="00137427"/>
    <w:rsid w:val="001539A3"/>
    <w:rsid w:val="001615A3"/>
    <w:rsid w:val="00166942"/>
    <w:rsid w:val="00175E4C"/>
    <w:rsid w:val="00176E43"/>
    <w:rsid w:val="00181AB3"/>
    <w:rsid w:val="001B1F0B"/>
    <w:rsid w:val="001D4C41"/>
    <w:rsid w:val="00213BD3"/>
    <w:rsid w:val="00240754"/>
    <w:rsid w:val="00296076"/>
    <w:rsid w:val="002B1346"/>
    <w:rsid w:val="002B649F"/>
    <w:rsid w:val="002B763C"/>
    <w:rsid w:val="002C51E9"/>
    <w:rsid w:val="002D52A4"/>
    <w:rsid w:val="002D5320"/>
    <w:rsid w:val="002F0662"/>
    <w:rsid w:val="00304206"/>
    <w:rsid w:val="00311223"/>
    <w:rsid w:val="00332E45"/>
    <w:rsid w:val="0033337E"/>
    <w:rsid w:val="003338A0"/>
    <w:rsid w:val="003961FA"/>
    <w:rsid w:val="003C05C2"/>
    <w:rsid w:val="003E35F2"/>
    <w:rsid w:val="00435138"/>
    <w:rsid w:val="0047309B"/>
    <w:rsid w:val="004D2507"/>
    <w:rsid w:val="005200C6"/>
    <w:rsid w:val="0052747A"/>
    <w:rsid w:val="00537DF7"/>
    <w:rsid w:val="00570667"/>
    <w:rsid w:val="00576E14"/>
    <w:rsid w:val="005812EB"/>
    <w:rsid w:val="00581967"/>
    <w:rsid w:val="00581C8A"/>
    <w:rsid w:val="005853DC"/>
    <w:rsid w:val="005900E5"/>
    <w:rsid w:val="005D6596"/>
    <w:rsid w:val="005E5086"/>
    <w:rsid w:val="005F1F85"/>
    <w:rsid w:val="00600581"/>
    <w:rsid w:val="00627A65"/>
    <w:rsid w:val="00635B84"/>
    <w:rsid w:val="00650ED6"/>
    <w:rsid w:val="006570BA"/>
    <w:rsid w:val="00675112"/>
    <w:rsid w:val="006E642F"/>
    <w:rsid w:val="00717F36"/>
    <w:rsid w:val="00722880"/>
    <w:rsid w:val="0072539F"/>
    <w:rsid w:val="00767812"/>
    <w:rsid w:val="0077670C"/>
    <w:rsid w:val="00787B42"/>
    <w:rsid w:val="00795298"/>
    <w:rsid w:val="007B2DE5"/>
    <w:rsid w:val="007C65B9"/>
    <w:rsid w:val="007F473C"/>
    <w:rsid w:val="00815972"/>
    <w:rsid w:val="008221FC"/>
    <w:rsid w:val="00826BDB"/>
    <w:rsid w:val="008850B7"/>
    <w:rsid w:val="00893640"/>
    <w:rsid w:val="008B3B86"/>
    <w:rsid w:val="008B5506"/>
    <w:rsid w:val="008B78F1"/>
    <w:rsid w:val="008C0F0B"/>
    <w:rsid w:val="008D1B83"/>
    <w:rsid w:val="008D32FF"/>
    <w:rsid w:val="00920A05"/>
    <w:rsid w:val="00945619"/>
    <w:rsid w:val="00972174"/>
    <w:rsid w:val="00976B6B"/>
    <w:rsid w:val="009B39D7"/>
    <w:rsid w:val="009D36DD"/>
    <w:rsid w:val="00A25377"/>
    <w:rsid w:val="00A82817"/>
    <w:rsid w:val="00A944D1"/>
    <w:rsid w:val="00A97001"/>
    <w:rsid w:val="00AB7595"/>
    <w:rsid w:val="00B316E5"/>
    <w:rsid w:val="00B32E83"/>
    <w:rsid w:val="00B338A2"/>
    <w:rsid w:val="00B473CE"/>
    <w:rsid w:val="00B63C92"/>
    <w:rsid w:val="00B64735"/>
    <w:rsid w:val="00B955A0"/>
    <w:rsid w:val="00BA4109"/>
    <w:rsid w:val="00BB0783"/>
    <w:rsid w:val="00BE3A8D"/>
    <w:rsid w:val="00C13BFC"/>
    <w:rsid w:val="00C33149"/>
    <w:rsid w:val="00C373FA"/>
    <w:rsid w:val="00C414AA"/>
    <w:rsid w:val="00C44050"/>
    <w:rsid w:val="00C55BCC"/>
    <w:rsid w:val="00CF0CD5"/>
    <w:rsid w:val="00D36AE8"/>
    <w:rsid w:val="00D503CA"/>
    <w:rsid w:val="00D80714"/>
    <w:rsid w:val="00DD187B"/>
    <w:rsid w:val="00DF307D"/>
    <w:rsid w:val="00E30DAC"/>
    <w:rsid w:val="00E90078"/>
    <w:rsid w:val="00EB60C8"/>
    <w:rsid w:val="00EC2928"/>
    <w:rsid w:val="00F24CB7"/>
    <w:rsid w:val="00F63ED4"/>
    <w:rsid w:val="00FA29E6"/>
    <w:rsid w:val="00FB024D"/>
    <w:rsid w:val="00FE24DC"/>
    <w:rsid w:val="00FF131D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31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var/mobile/Containers/Data/Application/CA72C471-0B76-4113-B5DF-87886F6B5082/Library/Application%20Support/Microsoft/AppData/Office/15.0/DTS/en-CA%7BBC58953C-2EEC-404F-B8E3-A1CDBCFA3C81%7D/%7B63ACB7D5-FE09-FA4A-964C-C55B0600BD1B%7Dtf1639213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{63ACB7D5-FE09-FA4A-964C-C55B0600BD1B}tf16392138.dotx</Template>
  <TotalTime>0</TotalTime>
  <Pages>4</Pages>
  <Words>684</Words>
  <Characters>3901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Nathorst</dc:creator>
  <cp:keywords/>
  <dc:description/>
  <cp:lastModifiedBy>L Nathorst</cp:lastModifiedBy>
  <cp:revision>2</cp:revision>
  <cp:lastPrinted>2014-12-16T20:29:00Z</cp:lastPrinted>
  <dcterms:created xsi:type="dcterms:W3CDTF">2016-10-03T15:31:00Z</dcterms:created>
  <dcterms:modified xsi:type="dcterms:W3CDTF">2016-10-03T15:31:00Z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</Properties>
</file>